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8FDA" w14:textId="77777777" w:rsidR="006A3CB5" w:rsidRDefault="006C2492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Cardiau mawr llafariaid</w:t>
      </w:r>
    </w:p>
    <w:p w14:paraId="50F5551E" w14:textId="77777777" w:rsidR="006A3CB5" w:rsidRDefault="006C2492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Un o brif broblemau dysgwyr yw ynganu llafariaid.  Cadwch y rhain wrth gefn er mwyn dros yr ynganiad pan fo angen.  Nid yw pob cyfuniad yma, ond ceir yma rhai o’r rhai mwyaf cyffredin.</w:t>
      </w:r>
    </w:p>
    <w:p w14:paraId="6ECF3F34" w14:textId="77777777" w:rsidR="006A3CB5" w:rsidRDefault="006A3CB5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14:paraId="1FB8AFE5" w14:textId="77777777" w:rsidR="006A3CB5" w:rsidRDefault="006C2492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Dyma rywfaint o </w:t>
      </w:r>
      <w:r>
        <w:rPr>
          <w:rFonts w:ascii="Comic Sans MS" w:hAnsi="Comic Sans MS"/>
          <w:sz w:val="24"/>
          <w:szCs w:val="24"/>
          <w:lang w:val="cy-GB"/>
        </w:rPr>
        <w:t>awgrymiadau wrth eu cyflwyno:</w:t>
      </w:r>
    </w:p>
    <w:p w14:paraId="0B409D5E" w14:textId="77777777" w:rsidR="006A3CB5" w:rsidRDefault="006A3CB5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14:paraId="48E1C2F7" w14:textId="77777777" w:rsidR="006A3CB5" w:rsidRDefault="006C2492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ae!  ae!  / ai! ai!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going ‘aye aye!’</w:t>
      </w:r>
    </w:p>
    <w:p w14:paraId="180150D4" w14:textId="77777777" w:rsidR="006A3CB5" w:rsidRDefault="006C2492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going into a relaxing bath</w:t>
      </w:r>
    </w:p>
    <w:p w14:paraId="0586995B" w14:textId="77777777" w:rsidR="006A3CB5" w:rsidRDefault="006C2492">
      <w:pPr>
        <w:pStyle w:val="NoSpacing"/>
        <w:ind w:left="72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</w:t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</w:r>
      <w:r>
        <w:rPr>
          <w:rFonts w:ascii="Comic Sans MS" w:hAnsi="Comic Sans MS"/>
          <w:sz w:val="24"/>
          <w:szCs w:val="24"/>
          <w:lang w:val="cy-GB"/>
        </w:rPr>
        <w:tab/>
        <w:t>Sounds like someone doesn’t know the answer</w:t>
      </w:r>
    </w:p>
    <w:p w14:paraId="17B5DE5A" w14:textId="77777777" w:rsidR="006A3CB5" w:rsidRDefault="006C2492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oi! / oe!</w:t>
      </w:r>
      <w:r>
        <w:rPr>
          <w:rFonts w:ascii="Comic Sans MS" w:hAnsi="Comic Sans MS"/>
          <w:sz w:val="24"/>
          <w:szCs w:val="24"/>
          <w:lang w:val="cy-GB"/>
        </w:rPr>
        <w:tab/>
        <w:t>Sounds like someone shouting ‘oye!’ to catch your attent</w:t>
      </w:r>
      <w:r>
        <w:rPr>
          <w:rFonts w:ascii="Comic Sans MS" w:hAnsi="Comic Sans MS"/>
          <w:sz w:val="24"/>
          <w:szCs w:val="24"/>
          <w:lang w:val="cy-GB"/>
        </w:rPr>
        <w:t>ion.</w:t>
      </w:r>
    </w:p>
    <w:p w14:paraId="371FCF34" w14:textId="77777777" w:rsidR="006A3CB5" w:rsidRDefault="006C2492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ew</w:t>
      </w:r>
      <w:r>
        <w:rPr>
          <w:rFonts w:ascii="Comic Sans MS" w:hAnsi="Comic Sans MS"/>
          <w:sz w:val="24"/>
          <w:szCs w:val="24"/>
          <w:lang w:val="cy-GB"/>
        </w:rPr>
        <w:tab/>
        <w:t>The sound posh people make.  That’s why we have the champagne</w:t>
      </w:r>
    </w:p>
    <w:p w14:paraId="5A5CD3AF" w14:textId="77777777" w:rsidR="006A3CB5" w:rsidRDefault="006C2492">
      <w:pPr>
        <w:pStyle w:val="NoSpacing"/>
        <w:ind w:left="3600" w:hanging="2880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aw</w:t>
      </w:r>
      <w:r>
        <w:rPr>
          <w:rFonts w:ascii="Comic Sans MS" w:hAnsi="Comic Sans MS"/>
          <w:sz w:val="24"/>
          <w:szCs w:val="24"/>
          <w:lang w:val="cy-GB"/>
        </w:rPr>
        <w:tab/>
        <w:t>The noise you make when you’re hurt</w:t>
      </w:r>
    </w:p>
    <w:p w14:paraId="3631B997" w14:textId="77777777" w:rsidR="006A3CB5" w:rsidRDefault="006A3CB5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</w:p>
    <w:p w14:paraId="2CA9A79B" w14:textId="77777777" w:rsidR="006A3CB5" w:rsidRDefault="006C2492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r>
        <w:rPr>
          <w:rFonts w:ascii="Comic Sans MS" w:hAnsi="Comic Sans MS"/>
          <w:b/>
          <w:color w:val="FF0000"/>
          <w:sz w:val="24"/>
          <w:szCs w:val="24"/>
          <w:lang w:val="cy-GB"/>
        </w:rPr>
        <w:t>Cardiau 2 ochr ynganu</w:t>
      </w:r>
    </w:p>
    <w:p w14:paraId="038F9F4F" w14:textId="77777777" w:rsidR="006A3CB5" w:rsidRDefault="006C2492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37DF3D71" w14:textId="77777777" w:rsidR="006A3CB5" w:rsidRDefault="006C2492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Torrwch bob set allan a chlipio’r cardiau at ei gilydd.  Cadwch y cardiau yn yr amlen.</w:t>
      </w:r>
    </w:p>
    <w:p w14:paraId="0A44E42E" w14:textId="77777777" w:rsidR="006A3CB5" w:rsidRDefault="006A3CB5">
      <w:pPr>
        <w:pStyle w:val="NoSpacing"/>
        <w:rPr>
          <w:rFonts w:ascii="Comic Sans MS" w:hAnsi="Comic Sans MS"/>
          <w:sz w:val="24"/>
          <w:szCs w:val="24"/>
          <w:lang w:val="cy-GB"/>
        </w:rPr>
      </w:pPr>
    </w:p>
    <w:p w14:paraId="0FF2812B" w14:textId="77777777" w:rsidR="006A3CB5" w:rsidRDefault="006C2492">
      <w:pPr>
        <w:pStyle w:val="NoSpacing"/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65521AE5" w14:textId="77777777" w:rsidR="006A3CB5" w:rsidRDefault="006C2492">
      <w:pPr>
        <w:pStyle w:val="NoSpacing"/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 rhai dysgwyr yn mw</w:t>
      </w:r>
      <w:r>
        <w:rPr>
          <w:rFonts w:ascii="Comic Sans MS" w:hAnsi="Comic Sans MS"/>
          <w:sz w:val="24"/>
          <w:szCs w:val="24"/>
          <w:lang w:val="cy-GB"/>
        </w:rPr>
        <w:t>ynhau ymarfer yr ynganu eu hunain.  Mae’n bosib ymarfer efo partner, ond gwnewch yn sicr eich bod yn mynd o gwmpas y dosbarth er mwyn gwrando a chywiro os byddwch yn defnyddio’r cardiau hyn.</w:t>
      </w:r>
    </w:p>
    <w:p w14:paraId="19DEBFF3" w14:textId="77777777" w:rsidR="006A3CB5" w:rsidRDefault="006A3CB5">
      <w:pPr>
        <w:rPr>
          <w:b/>
          <w:bCs/>
        </w:rPr>
      </w:pPr>
    </w:p>
    <w:sectPr w:rsidR="006A3CB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4429A" w14:textId="77777777" w:rsidR="006C2492" w:rsidRDefault="006C2492">
      <w:pPr>
        <w:spacing w:after="0" w:line="240" w:lineRule="auto"/>
      </w:pPr>
      <w:r>
        <w:separator/>
      </w:r>
    </w:p>
  </w:endnote>
  <w:endnote w:type="continuationSeparator" w:id="0">
    <w:p w14:paraId="43DB7401" w14:textId="77777777" w:rsidR="006C2492" w:rsidRDefault="006C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C3DEC" w14:textId="77777777" w:rsidR="006C2492" w:rsidRDefault="006C24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DC05BF" w14:textId="77777777" w:rsidR="006C2492" w:rsidRDefault="006C2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3CB5"/>
    <w:rsid w:val="00102C0D"/>
    <w:rsid w:val="006A3CB5"/>
    <w:rsid w:val="006C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235B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2019-08-21T14:38:00Z</dcterms:created>
  <dcterms:modified xsi:type="dcterms:W3CDTF">2019-08-21T14:38:00Z</dcterms:modified>
</cp:coreProperties>
</file>