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6A905" w14:textId="77777777" w:rsidR="004A0BD4" w:rsidRDefault="00F11449">
      <w:pPr>
        <w:rPr>
          <w:rFonts w:ascii="Comic Sans MS" w:hAnsi="Comic Sans MS"/>
          <w:b/>
          <w:color w:val="FF0000"/>
          <w:sz w:val="28"/>
          <w:szCs w:val="28"/>
          <w:lang w:val="cy-GB"/>
        </w:rPr>
      </w:pPr>
      <w:bookmarkStart w:id="0" w:name="_GoBack"/>
      <w:bookmarkEnd w:id="0"/>
      <w:r>
        <w:rPr>
          <w:rFonts w:ascii="Comic Sans MS" w:hAnsi="Comic Sans MS"/>
          <w:b/>
          <w:color w:val="FF0000"/>
          <w:sz w:val="28"/>
          <w:szCs w:val="28"/>
          <w:lang w:val="cy-GB"/>
        </w:rPr>
        <w:t>1. Cardiau 2 ochr geirfa’r wers: disgrifio pobl</w:t>
      </w:r>
    </w:p>
    <w:p w14:paraId="6AEEF42A" w14:textId="77777777" w:rsidR="004A0BD4" w:rsidRDefault="00F11449">
      <w:pPr>
        <w:rPr>
          <w:rFonts w:ascii="Comic Sans MS" w:hAnsi="Comic Sans MS"/>
          <w:b/>
          <w:sz w:val="28"/>
          <w:szCs w:val="28"/>
          <w:lang w:val="cy-GB"/>
        </w:rPr>
      </w:pPr>
      <w:r>
        <w:rPr>
          <w:rFonts w:ascii="Comic Sans MS" w:hAnsi="Comic Sans MS"/>
          <w:b/>
          <w:sz w:val="28"/>
          <w:szCs w:val="28"/>
          <w:lang w:val="cy-GB"/>
        </w:rPr>
        <w:t xml:space="preserve">Paratoi </w:t>
      </w:r>
    </w:p>
    <w:p w14:paraId="6C19D6CE" w14:textId="77777777" w:rsidR="004A0BD4" w:rsidRDefault="00F11449">
      <w:pPr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>Torrwch bob set allan a chlipio’r cardiau at ei gilydd.  Cadwch y cardiau yn yr amlen.</w:t>
      </w:r>
    </w:p>
    <w:p w14:paraId="36529E3D" w14:textId="77777777" w:rsidR="004A0BD4" w:rsidRDefault="00F11449">
      <w:pPr>
        <w:rPr>
          <w:rFonts w:ascii="Comic Sans MS" w:hAnsi="Comic Sans MS"/>
          <w:b/>
          <w:sz w:val="28"/>
          <w:szCs w:val="28"/>
          <w:lang w:val="cy-GB"/>
        </w:rPr>
      </w:pPr>
      <w:r>
        <w:rPr>
          <w:rFonts w:ascii="Comic Sans MS" w:hAnsi="Comic Sans MS"/>
          <w:b/>
          <w:sz w:val="28"/>
          <w:szCs w:val="28"/>
          <w:lang w:val="cy-GB"/>
        </w:rPr>
        <w:t>Dull</w:t>
      </w:r>
    </w:p>
    <w:p w14:paraId="1A8D5850" w14:textId="77777777" w:rsidR="004A0BD4" w:rsidRDefault="00F11449">
      <w:r>
        <w:rPr>
          <w:rFonts w:ascii="Comic Sans MS" w:hAnsi="Comic Sans MS"/>
          <w:sz w:val="28"/>
          <w:szCs w:val="28"/>
          <w:u w:val="single"/>
          <w:lang w:val="cy-GB"/>
        </w:rPr>
        <w:t>Gwaith pâr:</w:t>
      </w:r>
      <w:r>
        <w:rPr>
          <w:rFonts w:ascii="Comic Sans MS" w:hAnsi="Comic Sans MS"/>
          <w:sz w:val="28"/>
          <w:szCs w:val="28"/>
          <w:lang w:val="cy-GB"/>
        </w:rPr>
        <w:t xml:space="preserve">  Mae’r dysgwyr yn edrych ar y geiriau a cheisio cofio eu hystyr.  Maen nhw’n </w:t>
      </w:r>
      <w:r>
        <w:rPr>
          <w:rFonts w:ascii="Comic Sans MS" w:hAnsi="Comic Sans MS"/>
          <w:sz w:val="28"/>
          <w:szCs w:val="28"/>
          <w:lang w:val="cy-GB"/>
        </w:rPr>
        <w:t>medru sicrhau eu bod yn gywir trwy edrych ar y cefn.</w:t>
      </w:r>
    </w:p>
    <w:p w14:paraId="3B81B9D9" w14:textId="77777777" w:rsidR="004A0BD4" w:rsidRDefault="004A0BD4"/>
    <w:sectPr w:rsidR="004A0BD4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6CA0D8" w14:textId="77777777" w:rsidR="00F11449" w:rsidRDefault="00F11449">
      <w:pPr>
        <w:spacing w:after="0" w:line="240" w:lineRule="auto"/>
      </w:pPr>
      <w:r>
        <w:separator/>
      </w:r>
    </w:p>
  </w:endnote>
  <w:endnote w:type="continuationSeparator" w:id="0">
    <w:p w14:paraId="2D92A5C0" w14:textId="77777777" w:rsidR="00F11449" w:rsidRDefault="00F11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DAF83E" w14:textId="77777777" w:rsidR="00F11449" w:rsidRDefault="00F1144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3401969" w14:textId="77777777" w:rsidR="00F11449" w:rsidRDefault="00F114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A0BD4"/>
    <w:rsid w:val="001807A7"/>
    <w:rsid w:val="004A0BD4"/>
    <w:rsid w:val="00F1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03DDE"/>
  <w15:docId w15:val="{DCDBB821-6804-4ABC-97A2-E66F05EE3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sz w:val="22"/>
        <w:szCs w:val="22"/>
        <w:lang w:val="cy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Talfryn</dc:creator>
  <dc:description/>
  <cp:lastModifiedBy>Ioan Talfryn</cp:lastModifiedBy>
  <cp:revision>2</cp:revision>
  <dcterms:created xsi:type="dcterms:W3CDTF">2019-08-21T16:58:00Z</dcterms:created>
  <dcterms:modified xsi:type="dcterms:W3CDTF">2019-08-21T16:58:00Z</dcterms:modified>
</cp:coreProperties>
</file>