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8B8CD" w14:textId="77777777" w:rsidR="00973953" w:rsidRDefault="00EE748B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sz w:val="24"/>
          <w:szCs w:val="24"/>
          <w:lang w:val="cy-GB"/>
        </w:rPr>
        <w:t>2. Bingo Popeth Cymraeg</w:t>
      </w:r>
    </w:p>
    <w:p w14:paraId="23E685E3" w14:textId="77777777" w:rsidR="00973953" w:rsidRDefault="00EE748B">
      <w:pPr>
        <w:rPr>
          <w:rFonts w:ascii="Comic Sans MS" w:hAnsi="Comic Sans MS"/>
          <w:b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14:paraId="5DAB2137" w14:textId="77777777" w:rsidR="00973953" w:rsidRDefault="00EE748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Os ydych chi eisiau defnyddio hwn bydd angen gwneud mwy o ffotocopïau er mwyn cael un i bob myfyriwr.  Mi fedrwch wneud eich copïau eich hun neu ffonio Popeth Cymraeg mewn da bryd i gael copïau wedi’u </w:t>
      </w:r>
      <w:r>
        <w:rPr>
          <w:rFonts w:ascii="Comic Sans MS" w:hAnsi="Comic Sans MS"/>
          <w:sz w:val="24"/>
          <w:szCs w:val="24"/>
          <w:lang w:val="cy-GB"/>
        </w:rPr>
        <w:t xml:space="preserve">postio atoch. </w:t>
      </w:r>
    </w:p>
    <w:p w14:paraId="09262D53" w14:textId="77777777" w:rsidR="00973953" w:rsidRDefault="00EE748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Torrwch y taflenni hyn yn eu hanner.  Os oes gennych dyllydd, gwnewch dyllau ynddynt fel bydd y dysgwyr yn medru eu cadw yn eu ffeiliau a defnyddio’r ochr arall y tro nesaf bydd gêm Bingo yn y dosbarth.</w:t>
      </w:r>
    </w:p>
    <w:p w14:paraId="18A583AD" w14:textId="77777777" w:rsidR="00973953" w:rsidRDefault="00EE748B">
      <w:pPr>
        <w:rPr>
          <w:rFonts w:ascii="Comic Sans MS" w:hAnsi="Comic Sans MS"/>
          <w:b/>
          <w:sz w:val="24"/>
          <w:szCs w:val="24"/>
          <w:lang w:val="cy-GB"/>
        </w:rPr>
      </w:pPr>
      <w:r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14:paraId="20B93201" w14:textId="77777777" w:rsidR="00973953" w:rsidRDefault="00EE748B">
      <w:r>
        <w:rPr>
          <w:rFonts w:ascii="Comic Sans MS" w:hAnsi="Comic Sans MS"/>
          <w:sz w:val="24"/>
          <w:szCs w:val="24"/>
          <w:lang w:val="cy-GB"/>
        </w:rPr>
        <w:t>Mae sawl tiwtor yn chwarae bi</w:t>
      </w:r>
      <w:r>
        <w:rPr>
          <w:rFonts w:ascii="Comic Sans MS" w:hAnsi="Comic Sans MS"/>
          <w:sz w:val="24"/>
          <w:szCs w:val="24"/>
          <w:lang w:val="cy-GB"/>
        </w:rPr>
        <w:t xml:space="preserve">ngo yn y dosbarth i feistroli geirfa.  Pan fo rhestr o eiriau mae’r dysgwyr yn rhoi un gair ym mhob grid.  Tynnwch eu sylw at y geiriau </w:t>
      </w:r>
      <w:r>
        <w:rPr>
          <w:rFonts w:ascii="Comic Sans MS" w:hAnsi="Comic Sans MS"/>
          <w:b/>
          <w:sz w:val="24"/>
          <w:szCs w:val="24"/>
          <w:lang w:val="cy-GB"/>
        </w:rPr>
        <w:t>Llinell</w:t>
      </w:r>
      <w:r>
        <w:rPr>
          <w:rFonts w:ascii="Comic Sans MS" w:hAnsi="Comic Sans MS"/>
          <w:sz w:val="24"/>
          <w:szCs w:val="24"/>
          <w:lang w:val="cy-GB"/>
        </w:rPr>
        <w:t xml:space="preserve"> a </w:t>
      </w:r>
      <w:r>
        <w:rPr>
          <w:rFonts w:ascii="Comic Sans MS" w:hAnsi="Comic Sans MS"/>
          <w:b/>
          <w:sz w:val="24"/>
          <w:szCs w:val="24"/>
          <w:lang w:val="cy-GB"/>
        </w:rPr>
        <w:t xml:space="preserve">Tŷ llawn </w:t>
      </w:r>
      <w:r>
        <w:rPr>
          <w:rFonts w:ascii="Comic Sans MS" w:hAnsi="Comic Sans MS"/>
          <w:sz w:val="24"/>
          <w:szCs w:val="24"/>
          <w:lang w:val="cy-GB"/>
        </w:rPr>
        <w:t xml:space="preserve"> ar waelod y ffurflen.</w:t>
      </w:r>
    </w:p>
    <w:p w14:paraId="7BC02601" w14:textId="77777777" w:rsidR="00973953" w:rsidRDefault="00EE748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Gall y tiwtor ddewis geiriau o’r wers neu gardiau geirfa o’r wers.    Mae’r ti</w:t>
      </w:r>
      <w:r>
        <w:rPr>
          <w:rFonts w:ascii="Comic Sans MS" w:hAnsi="Comic Sans MS"/>
          <w:sz w:val="24"/>
          <w:szCs w:val="24"/>
          <w:lang w:val="cy-GB"/>
        </w:rPr>
        <w:t xml:space="preserve">wtor yn tynnu un cerdyn allan ar y tro (neu’n dewis un gair ar y tro) , gan ddweud y gair yn uchel.  Os ydi’r gair gan y dysgwyr maen nhw’n ei weiddi allan.  Does dim ots os oes mwy nag un yn cael yr un gair.  </w:t>
      </w:r>
    </w:p>
    <w:p w14:paraId="157EE5CF" w14:textId="77777777" w:rsidR="00973953" w:rsidRDefault="00EE748B">
      <w:r>
        <w:rPr>
          <w:rFonts w:ascii="Comic Sans MS" w:hAnsi="Comic Sans MS"/>
          <w:sz w:val="24"/>
          <w:szCs w:val="24"/>
          <w:lang w:val="cy-GB"/>
        </w:rPr>
        <w:t>Unwaith mae person yn cael rhes (3 i lawr, ar</w:t>
      </w:r>
      <w:r>
        <w:rPr>
          <w:rFonts w:ascii="Comic Sans MS" w:hAnsi="Comic Sans MS"/>
          <w:sz w:val="24"/>
          <w:szCs w:val="24"/>
          <w:lang w:val="cy-GB"/>
        </w:rPr>
        <w:t xml:space="preserve"> draws, cornel i gornel) mae’n gweiddi </w:t>
      </w:r>
      <w:r>
        <w:rPr>
          <w:rFonts w:ascii="Comic Sans MS" w:hAnsi="Comic Sans MS"/>
          <w:b/>
          <w:sz w:val="24"/>
          <w:szCs w:val="24"/>
          <w:lang w:val="cy-GB"/>
        </w:rPr>
        <w:t>llinell</w:t>
      </w:r>
      <w:r>
        <w:rPr>
          <w:rFonts w:ascii="Comic Sans MS" w:hAnsi="Comic Sans MS"/>
          <w:sz w:val="24"/>
          <w:szCs w:val="24"/>
          <w:lang w:val="cy-GB"/>
        </w:rPr>
        <w:t>.  Yna mae’n dweud pa eiriau sydd ganddo.  Mae’n syniad da gadael i’r dysgwyr gael cymaint o linellau â phosib er mwyn i bawb gael cyfle i ddarllen y geiriau allan.</w:t>
      </w:r>
    </w:p>
    <w:p w14:paraId="4042E9FA" w14:textId="77777777" w:rsidR="00973953" w:rsidRDefault="00EE748B">
      <w:r>
        <w:rPr>
          <w:rFonts w:ascii="Comic Sans MS" w:hAnsi="Comic Sans MS"/>
          <w:sz w:val="24"/>
          <w:szCs w:val="24"/>
          <w:lang w:val="cy-GB"/>
        </w:rPr>
        <w:t>Unwaith mae person wedi cael pob gair mae’n g</w:t>
      </w:r>
      <w:r>
        <w:rPr>
          <w:rFonts w:ascii="Comic Sans MS" w:hAnsi="Comic Sans MS"/>
          <w:sz w:val="24"/>
          <w:szCs w:val="24"/>
          <w:lang w:val="cy-GB"/>
        </w:rPr>
        <w:t>weiddi ‘</w:t>
      </w:r>
      <w:r>
        <w:rPr>
          <w:rFonts w:ascii="Comic Sans MS" w:hAnsi="Comic Sans MS"/>
          <w:b/>
          <w:sz w:val="24"/>
          <w:szCs w:val="24"/>
          <w:lang w:val="cy-GB"/>
        </w:rPr>
        <w:t>tŷ llawn’</w:t>
      </w:r>
      <w:r>
        <w:rPr>
          <w:rFonts w:ascii="Comic Sans MS" w:hAnsi="Comic Sans MS"/>
          <w:sz w:val="24"/>
          <w:szCs w:val="24"/>
          <w:lang w:val="cy-GB"/>
        </w:rPr>
        <w:t>, ac yn darllen allan y geiriau allan o’i res olaf.</w:t>
      </w:r>
    </w:p>
    <w:p w14:paraId="6216E300" w14:textId="77777777" w:rsidR="00973953" w:rsidRDefault="00EE748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Mae’n bosib gofyn i’r enillydd gario ymlaen trwy alw gweddill y geiriau yn lle’r tiwtor.</w:t>
      </w:r>
    </w:p>
    <w:p w14:paraId="230F6645" w14:textId="77777777" w:rsidR="00973953" w:rsidRDefault="00EE748B">
      <w:pPr>
        <w:rPr>
          <w:rFonts w:ascii="Comic Sans MS" w:hAnsi="Comic Sans MS"/>
          <w:sz w:val="24"/>
          <w:szCs w:val="24"/>
          <w:u w:val="single"/>
          <w:lang w:val="cy-GB"/>
        </w:rPr>
      </w:pPr>
      <w:r>
        <w:rPr>
          <w:rFonts w:ascii="Comic Sans MS" w:hAnsi="Comic Sans MS"/>
          <w:sz w:val="24"/>
          <w:szCs w:val="24"/>
          <w:u w:val="single"/>
          <w:lang w:val="cy-GB"/>
        </w:rPr>
        <w:t>Darnau Darllen</w:t>
      </w:r>
    </w:p>
    <w:p w14:paraId="20D334CB" w14:textId="77777777" w:rsidR="00973953" w:rsidRDefault="00EE748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Ffordd arall i wneud y weithgaredd hon yw trwy’r dysgwyr ddewis 9 gair allan o </w:t>
      </w:r>
      <w:r>
        <w:rPr>
          <w:rFonts w:ascii="Comic Sans MS" w:hAnsi="Comic Sans MS"/>
          <w:sz w:val="24"/>
          <w:szCs w:val="24"/>
          <w:lang w:val="cy-GB"/>
        </w:rPr>
        <w:t>ddarn darllen.</w:t>
      </w:r>
    </w:p>
    <w:p w14:paraId="619D0D69" w14:textId="77777777" w:rsidR="00973953" w:rsidRDefault="00EE748B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Mae’r tiwtor yn darllen brawddegau o’r darn allan o drefn.  Pan mae dysgwr yn clywed un o’i eiriau mae’n ei weiddi allan.  Yna mae’r tiwtor yn stopio darllen y frawddeg ac yn cychwyn ar frawddeg newydd.  Oherwydd hyn mae’n werth marcio wrth </w:t>
      </w:r>
      <w:r>
        <w:rPr>
          <w:rFonts w:ascii="Comic Sans MS" w:hAnsi="Comic Sans MS"/>
          <w:sz w:val="24"/>
          <w:szCs w:val="24"/>
          <w:lang w:val="cy-GB"/>
        </w:rPr>
        <w:t>ddarllen fel eich bod yn gwybod pa frawddegau dach chi wedi’u darllen.</w:t>
      </w:r>
    </w:p>
    <w:p w14:paraId="611861CA" w14:textId="77777777" w:rsidR="00973953" w:rsidRDefault="00EE748B">
      <w:r>
        <w:rPr>
          <w:rFonts w:ascii="Comic Sans MS" w:hAnsi="Comic Sans MS"/>
          <w:sz w:val="24"/>
          <w:szCs w:val="24"/>
          <w:lang w:val="cy-GB"/>
        </w:rPr>
        <w:t xml:space="preserve">Mae’r gêm yn cario ymlaen fel bingo normal efo llinellau a thŷ llawn, a’r dysgwyr yn darllen eu geiriau allan wrth gael llinellau/tŷ llawn. </w:t>
      </w:r>
    </w:p>
    <w:sectPr w:rsidR="00973953">
      <w:pgSz w:w="11906" w:h="16838"/>
      <w:pgMar w:top="567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BDA3C" w14:textId="77777777" w:rsidR="00EE748B" w:rsidRDefault="00EE748B">
      <w:pPr>
        <w:spacing w:after="0" w:line="240" w:lineRule="auto"/>
      </w:pPr>
      <w:r>
        <w:separator/>
      </w:r>
    </w:p>
  </w:endnote>
  <w:endnote w:type="continuationSeparator" w:id="0">
    <w:p w14:paraId="75253C62" w14:textId="77777777" w:rsidR="00EE748B" w:rsidRDefault="00EE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F7EB6" w14:textId="77777777" w:rsidR="00EE748B" w:rsidRDefault="00EE74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539576" w14:textId="77777777" w:rsidR="00EE748B" w:rsidRDefault="00EE7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3953"/>
    <w:rsid w:val="00973953"/>
    <w:rsid w:val="00DA5A21"/>
    <w:rsid w:val="00EE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05954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cp:lastPrinted>2019-08-21T17:08:00Z</cp:lastPrinted>
  <dcterms:created xsi:type="dcterms:W3CDTF">2019-08-21T17:08:00Z</dcterms:created>
  <dcterms:modified xsi:type="dcterms:W3CDTF">2019-08-21T17:08:00Z</dcterms:modified>
</cp:coreProperties>
</file>